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148" w:rsidRDefault="00286148" w:rsidP="00A45A48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 w:rsidR="00286148" w:rsidRPr="00DD0BB3" w:rsidRDefault="00286148" w:rsidP="00C0475E">
      <w:pPr>
        <w:ind w:firstLineChars="300" w:firstLine="31680"/>
        <w:rPr>
          <w:b/>
          <w:sz w:val="32"/>
          <w:szCs w:val="32"/>
        </w:rPr>
      </w:pPr>
      <w:bookmarkStart w:id="0" w:name="_GoBack"/>
      <w:bookmarkEnd w:id="0"/>
      <w:r w:rsidRPr="00DD0BB3">
        <w:rPr>
          <w:b/>
          <w:sz w:val="32"/>
          <w:szCs w:val="32"/>
        </w:rPr>
        <w:t>2012--2017</w:t>
      </w:r>
      <w:r w:rsidRPr="00DD0BB3">
        <w:rPr>
          <w:rFonts w:hint="eastAsia"/>
          <w:b/>
          <w:sz w:val="32"/>
          <w:szCs w:val="32"/>
        </w:rPr>
        <w:t>舟山市社区教育十大优秀培训品牌</w:t>
      </w:r>
    </w:p>
    <w:tbl>
      <w:tblPr>
        <w:tblW w:w="921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881"/>
        <w:gridCol w:w="4252"/>
        <w:gridCol w:w="4077"/>
      </w:tblGrid>
      <w:tr w:rsidR="00286148" w:rsidRPr="004925CD" w:rsidTr="00CA0583">
        <w:trPr>
          <w:trHeight w:val="48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86148" w:rsidRPr="00A45A48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A45A4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A45A48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A45A4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品牌名称</w:t>
            </w:r>
          </w:p>
        </w:tc>
        <w:tc>
          <w:tcPr>
            <w:tcW w:w="4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A45A48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A45A48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主办单位</w:t>
            </w:r>
          </w:p>
        </w:tc>
      </w:tr>
      <w:tr w:rsidR="00286148" w:rsidRPr="004925CD" w:rsidTr="00CA0583">
        <w:trPr>
          <w:trHeight w:val="74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86148" w:rsidRPr="00A45A48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A45A48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86148" w:rsidRPr="00CA0583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CA058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“教育服务到基层</w:t>
            </w:r>
            <w:r w:rsidRPr="00CA0583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CA058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千名教师进社区”新区市民素质提升工程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40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86148" w:rsidRPr="00CA0583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CA058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舟山市教育局</w:t>
            </w:r>
          </w:p>
        </w:tc>
      </w:tr>
      <w:tr w:rsidR="00286148" w:rsidRPr="004925CD" w:rsidTr="00CA0583">
        <w:trPr>
          <w:trHeight w:val="68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A45A48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A45A48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CA0583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CA058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舟山新城地区养老护理员培训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4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CA0583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CA058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舟山市新城社区学院</w:t>
            </w:r>
          </w:p>
        </w:tc>
      </w:tr>
      <w:tr w:rsidR="00286148" w:rsidRPr="004925CD" w:rsidTr="00CA0583">
        <w:trPr>
          <w:trHeight w:val="551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86148" w:rsidRPr="00A45A48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A45A48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CA0583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CA058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我是新小定海人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培训项目</w:t>
            </w:r>
          </w:p>
        </w:tc>
        <w:tc>
          <w:tcPr>
            <w:tcW w:w="4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CA0583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CA058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定海区社区教育服务中心</w:t>
            </w:r>
          </w:p>
        </w:tc>
      </w:tr>
      <w:tr w:rsidR="00286148" w:rsidRPr="004925CD" w:rsidTr="00CA0583">
        <w:trPr>
          <w:trHeight w:val="559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A45A48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A45A48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CA0583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CA058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浙贝母种植管理技术培训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4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CA0583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CA058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定海区金塘镇社区教育学院</w:t>
            </w:r>
          </w:p>
        </w:tc>
      </w:tr>
      <w:tr w:rsidR="00286148" w:rsidRPr="004925CD" w:rsidTr="00CA0583">
        <w:trPr>
          <w:trHeight w:val="539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A45A48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A45A48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CA0583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CA058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双桥木偶戏活态传承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培训项目</w:t>
            </w:r>
          </w:p>
        </w:tc>
        <w:tc>
          <w:tcPr>
            <w:tcW w:w="4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CA0583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CA058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定海区双桥街道社区教育学院</w:t>
            </w:r>
          </w:p>
        </w:tc>
      </w:tr>
      <w:tr w:rsidR="00286148" w:rsidRPr="004925CD" w:rsidTr="00CA0583">
        <w:trPr>
          <w:trHeight w:val="561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A45A48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A45A48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CA0583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CA058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六横镇临港工业技能培训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4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CA0583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普陀区六横镇社区</w:t>
            </w:r>
            <w:r w:rsidRPr="00CA058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</w:tr>
      <w:tr w:rsidR="00286148" w:rsidRPr="004925CD" w:rsidTr="00CA0583">
        <w:trPr>
          <w:trHeight w:val="555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86148" w:rsidRPr="00A45A48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A45A48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CA0583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CA058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沈家门育婴天使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培训项目</w:t>
            </w:r>
          </w:p>
        </w:tc>
        <w:tc>
          <w:tcPr>
            <w:tcW w:w="4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CA0583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普陀区沈家门街道社区</w:t>
            </w:r>
            <w:r w:rsidRPr="00CA058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</w:tr>
      <w:tr w:rsidR="00286148" w:rsidRPr="004925CD" w:rsidTr="00CA0583">
        <w:trPr>
          <w:trHeight w:val="549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A45A48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A45A48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86148" w:rsidRPr="00CA0583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CA058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虾峙海员培训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40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86148" w:rsidRPr="00CA0583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普陀区虾峙镇社区</w:t>
            </w:r>
            <w:r w:rsidRPr="00CA058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</w:tr>
      <w:tr w:rsidR="00286148" w:rsidRPr="004925CD" w:rsidTr="00CA0583">
        <w:trPr>
          <w:trHeight w:val="557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A45A48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A45A48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CA0583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CA058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市民科普大讲堂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培训项目</w:t>
            </w:r>
          </w:p>
        </w:tc>
        <w:tc>
          <w:tcPr>
            <w:tcW w:w="4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CA0583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CA058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岱山县高亭镇社区教育学院</w:t>
            </w:r>
          </w:p>
        </w:tc>
      </w:tr>
      <w:tr w:rsidR="00286148" w:rsidRPr="004925CD" w:rsidTr="00CA0583">
        <w:trPr>
          <w:trHeight w:val="537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A45A48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A45A48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CA0583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 w:rsidRPr="00CA058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渔家宾馆岗位培训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4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148" w:rsidRPr="00CA0583" w:rsidRDefault="00286148" w:rsidP="00A45A4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嵊泗县五龙乡社区</w:t>
            </w:r>
            <w:r w:rsidRPr="00CA058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</w:tr>
    </w:tbl>
    <w:p w:rsidR="00286148" w:rsidRPr="0063231E" w:rsidRDefault="00286148" w:rsidP="0063231E">
      <w:pPr>
        <w:ind w:firstLine="420"/>
      </w:pPr>
    </w:p>
    <w:sectPr w:rsidR="00286148" w:rsidRPr="0063231E" w:rsidSect="00FD18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1EB8"/>
    <w:rsid w:val="00091EA0"/>
    <w:rsid w:val="00175375"/>
    <w:rsid w:val="001C1EB8"/>
    <w:rsid w:val="00286148"/>
    <w:rsid w:val="002D5493"/>
    <w:rsid w:val="00407DE9"/>
    <w:rsid w:val="004925CD"/>
    <w:rsid w:val="00552BAF"/>
    <w:rsid w:val="006143D3"/>
    <w:rsid w:val="0063231E"/>
    <w:rsid w:val="00684A0E"/>
    <w:rsid w:val="006B5746"/>
    <w:rsid w:val="00720E63"/>
    <w:rsid w:val="007D708A"/>
    <w:rsid w:val="007F436F"/>
    <w:rsid w:val="00923824"/>
    <w:rsid w:val="00943923"/>
    <w:rsid w:val="009D27DB"/>
    <w:rsid w:val="009F7C32"/>
    <w:rsid w:val="00A03A51"/>
    <w:rsid w:val="00A45A48"/>
    <w:rsid w:val="00B76932"/>
    <w:rsid w:val="00B77EB4"/>
    <w:rsid w:val="00BD2264"/>
    <w:rsid w:val="00C0475E"/>
    <w:rsid w:val="00CA0583"/>
    <w:rsid w:val="00CB280D"/>
    <w:rsid w:val="00DD0BB3"/>
    <w:rsid w:val="00F05A7D"/>
    <w:rsid w:val="00F801F6"/>
    <w:rsid w:val="00FD180B"/>
    <w:rsid w:val="00FD7CEE"/>
    <w:rsid w:val="00FE3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80B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107</TotalTime>
  <Pages>1</Pages>
  <Words>50</Words>
  <Characters>286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余园君</dc:creator>
  <cp:keywords/>
  <dc:description/>
  <cp:lastModifiedBy>林最芬</cp:lastModifiedBy>
  <cp:revision>9</cp:revision>
  <dcterms:created xsi:type="dcterms:W3CDTF">2017-10-18T07:01:00Z</dcterms:created>
  <dcterms:modified xsi:type="dcterms:W3CDTF">2017-10-26T07:29:00Z</dcterms:modified>
</cp:coreProperties>
</file>