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6B" w:rsidRDefault="00556E6B" w:rsidP="005435F1">
      <w:pPr>
        <w:widowControl/>
        <w:spacing w:after="63" w:line="360" w:lineRule="atLeast"/>
        <w:jc w:val="center"/>
        <w:rPr>
          <w:rFonts w:asci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舟山蓉浦学院</w:t>
      </w:r>
    </w:p>
    <w:p w:rsidR="00556E6B" w:rsidRPr="005435F1" w:rsidRDefault="00556E6B" w:rsidP="005435F1">
      <w:pPr>
        <w:widowControl/>
        <w:spacing w:after="63" w:line="360" w:lineRule="atLeast"/>
        <w:jc w:val="center"/>
        <w:rPr>
          <w:rFonts w:ascii="微软雅黑" w:eastAsia="微软雅黑" w:hAnsi="微软雅黑" w:cs="宋体"/>
          <w:kern w:val="0"/>
          <w:sz w:val="18"/>
          <w:szCs w:val="18"/>
        </w:rPr>
      </w:pPr>
      <w:r w:rsidRPr="005435F1">
        <w:rPr>
          <w:rFonts w:ascii="宋体" w:hAnsi="宋体" w:cs="宋体" w:hint="eastAsia"/>
          <w:b/>
          <w:bCs/>
          <w:kern w:val="0"/>
          <w:sz w:val="36"/>
          <w:szCs w:val="36"/>
        </w:rPr>
        <w:t>第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五</w:t>
      </w:r>
      <w:r w:rsidRPr="005435F1">
        <w:rPr>
          <w:rFonts w:ascii="宋体" w:hAnsi="宋体" w:cs="宋体" w:hint="eastAsia"/>
          <w:b/>
          <w:bCs/>
          <w:kern w:val="0"/>
          <w:sz w:val="36"/>
          <w:szCs w:val="36"/>
        </w:rPr>
        <w:t>届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工会</w:t>
      </w:r>
      <w:r w:rsidRPr="005435F1">
        <w:rPr>
          <w:rFonts w:ascii="宋体" w:hAnsi="宋体" w:cs="宋体" w:hint="eastAsia"/>
          <w:b/>
          <w:bCs/>
          <w:kern w:val="0"/>
          <w:sz w:val="36"/>
          <w:szCs w:val="36"/>
        </w:rPr>
        <w:t>第</w:t>
      </w:r>
      <w:r>
        <w:rPr>
          <w:rFonts w:ascii="宋体" w:cs="宋体" w:hint="eastAsia"/>
          <w:b/>
          <w:bCs/>
          <w:kern w:val="0"/>
          <w:sz w:val="36"/>
          <w:szCs w:val="36"/>
        </w:rPr>
        <w:t>二</w:t>
      </w:r>
      <w:r w:rsidRPr="005435F1">
        <w:rPr>
          <w:rFonts w:ascii="宋体" w:hAnsi="宋体" w:cs="宋体" w:hint="eastAsia"/>
          <w:b/>
          <w:bCs/>
          <w:kern w:val="0"/>
          <w:sz w:val="36"/>
          <w:szCs w:val="36"/>
        </w:rPr>
        <w:t>次教职工大会提案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征集</w:t>
      </w:r>
      <w:r w:rsidRPr="005435F1">
        <w:rPr>
          <w:rFonts w:ascii="宋体" w:hAnsi="宋体" w:cs="宋体" w:hint="eastAsia"/>
          <w:b/>
          <w:bCs/>
          <w:kern w:val="0"/>
          <w:sz w:val="36"/>
          <w:szCs w:val="36"/>
        </w:rPr>
        <w:t>表</w:t>
      </w:r>
    </w:p>
    <w:tbl>
      <w:tblPr>
        <w:tblW w:w="8522" w:type="dxa"/>
        <w:tblCellMar>
          <w:left w:w="0" w:type="dxa"/>
          <w:right w:w="0" w:type="dxa"/>
        </w:tblCellMar>
        <w:tblLook w:val="00A0"/>
      </w:tblPr>
      <w:tblGrid>
        <w:gridCol w:w="478"/>
        <w:gridCol w:w="553"/>
        <w:gridCol w:w="1646"/>
        <w:gridCol w:w="707"/>
        <w:gridCol w:w="239"/>
        <w:gridCol w:w="366"/>
        <w:gridCol w:w="366"/>
        <w:gridCol w:w="4167"/>
      </w:tblGrid>
      <w:tr w:rsidR="00556E6B" w:rsidRPr="00246948" w:rsidTr="005E326A">
        <w:trPr>
          <w:trHeight w:val="659"/>
        </w:trPr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C31D57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附议人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</w:tr>
      <w:tr w:rsidR="00556E6B" w:rsidRPr="00246948" w:rsidTr="008825C7">
        <w:trPr>
          <w:trHeight w:val="1210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提案</w:t>
            </w:r>
          </w:p>
          <w:p w:rsidR="00556E6B" w:rsidRPr="005435F1" w:rsidRDefault="00556E6B" w:rsidP="005435F1">
            <w:pPr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Default="00556E6B" w:rsidP="00C31D57">
            <w:pPr>
              <w:widowControl/>
              <w:spacing w:after="63" w:line="360" w:lineRule="atLeas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5435F1">
              <w:rPr>
                <w:rFonts w:ascii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党建工作方面（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cs="宋体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行政管理方面（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5435F1">
              <w:rPr>
                <w:rFonts w:ascii="宋体" w:hAnsi="宋体" w:cs="宋体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干部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人事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方面（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 </w:t>
            </w:r>
          </w:p>
          <w:p w:rsidR="00556E6B" w:rsidRDefault="00556E6B" w:rsidP="00C31D57">
            <w:pPr>
              <w:widowControl/>
              <w:spacing w:after="63" w:line="360" w:lineRule="atLeas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5435F1">
              <w:rPr>
                <w:rFonts w:ascii="宋体" w:hAnsi="宋体" w:cs="宋体"/>
                <w:kern w:val="0"/>
                <w:sz w:val="24"/>
                <w:szCs w:val="24"/>
              </w:rPr>
              <w:t>4.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业务推进方面（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5.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校园文化方面（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工资福利方面（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</w:t>
            </w:r>
          </w:p>
          <w:p w:rsidR="00556E6B" w:rsidRPr="005435F1" w:rsidRDefault="00556E6B" w:rsidP="008825C7">
            <w:pPr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其他（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【请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在所选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类别后（）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打√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】</w:t>
            </w:r>
          </w:p>
        </w:tc>
      </w:tr>
      <w:tr w:rsidR="00556E6B" w:rsidRPr="00246948" w:rsidTr="008825C7">
        <w:trPr>
          <w:trHeight w:val="646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提案内容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C31D57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案名</w:t>
            </w:r>
          </w:p>
        </w:tc>
        <w:tc>
          <w:tcPr>
            <w:tcW w:w="7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8825C7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</w:t>
            </w:r>
          </w:p>
        </w:tc>
      </w:tr>
      <w:tr w:rsidR="00556E6B" w:rsidRPr="00246948" w:rsidTr="008825C7">
        <w:trPr>
          <w:trHeight w:val="772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Default="00556E6B" w:rsidP="00C31D57">
            <w:pPr>
              <w:widowControl/>
              <w:spacing w:after="63" w:line="36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案由</w:t>
            </w:r>
          </w:p>
        </w:tc>
        <w:tc>
          <w:tcPr>
            <w:tcW w:w="7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spacing w:after="63" w:line="36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</w:tr>
      <w:tr w:rsidR="00556E6B" w:rsidRPr="00246948" w:rsidTr="005435F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C31D57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整改建议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C31D57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  <w:p w:rsidR="00556E6B" w:rsidRPr="005435F1" w:rsidRDefault="00556E6B" w:rsidP="00C31D57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</w:tr>
      <w:tr w:rsidR="00556E6B" w:rsidRPr="00246948" w:rsidTr="005435F1">
        <w:trPr>
          <w:trHeight w:val="270"/>
        </w:trPr>
        <w:tc>
          <w:tcPr>
            <w:tcW w:w="1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审核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⑴立案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提案工作小组负责人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(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)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cs="宋体"/>
                <w:kern w:val="0"/>
                <w:sz w:val="18"/>
                <w:szCs w:val="18"/>
              </w:rPr>
              <w:t> 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ind w:firstLine="2306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56E6B" w:rsidRPr="00246948" w:rsidTr="005435F1">
        <w:trPr>
          <w:trHeight w:val="25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2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⑵退回重提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</w:tr>
      <w:tr w:rsidR="00556E6B" w:rsidRPr="00246948" w:rsidTr="005435F1">
        <w:trPr>
          <w:trHeight w:val="24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2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⑶作为意见、建议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</w:tr>
      <w:tr w:rsidR="00556E6B" w:rsidRPr="00246948" w:rsidTr="005435F1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2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⑷直接答复提案人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</w:tr>
      <w:tr w:rsidR="00556E6B" w:rsidRPr="00246948" w:rsidTr="005435F1"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领导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批示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ind w:firstLine="497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经研究，确定本提案由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    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负责实施，请于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日前完成。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ind w:firstLine="2750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长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(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)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    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   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56E6B" w:rsidRPr="00246948" w:rsidTr="005435F1"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承办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部门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ind w:firstLine="2750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(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)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  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     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cs="宋体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56E6B" w:rsidRPr="00246948" w:rsidTr="005435F1">
        <w:trPr>
          <w:trHeight w:val="333"/>
        </w:trPr>
        <w:tc>
          <w:tcPr>
            <w:tcW w:w="1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结果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意见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反馈</w:t>
            </w: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⑴满意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提案人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(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)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cs="宋体"/>
                <w:kern w:val="0"/>
                <w:sz w:val="18"/>
                <w:szCs w:val="18"/>
              </w:rPr>
              <w:t> </w:t>
            </w:r>
          </w:p>
          <w:p w:rsidR="00556E6B" w:rsidRPr="005435F1" w:rsidRDefault="00556E6B" w:rsidP="005435F1">
            <w:pPr>
              <w:widowControl/>
              <w:spacing w:after="63" w:line="360" w:lineRule="atLeast"/>
              <w:ind w:firstLine="2126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  </w:t>
            </w: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56E6B" w:rsidRPr="00246948" w:rsidTr="005435F1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⑵基本满意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</w:tr>
      <w:tr w:rsidR="00556E6B" w:rsidRPr="00246948" w:rsidTr="005435F1">
        <w:trPr>
          <w:trHeight w:val="20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宋体" w:hAnsi="宋体" w:cs="宋体" w:hint="eastAsia"/>
                <w:kern w:val="0"/>
                <w:sz w:val="24"/>
                <w:szCs w:val="24"/>
              </w:rPr>
              <w:t>⑶不满意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E6B" w:rsidRPr="005435F1" w:rsidRDefault="00556E6B" w:rsidP="005435F1">
            <w:pPr>
              <w:widowControl/>
              <w:spacing w:after="63" w:line="360" w:lineRule="atLeast"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  <w:r w:rsidRPr="005435F1">
              <w:rPr>
                <w:rFonts w:ascii="Arial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6B" w:rsidRPr="005435F1" w:rsidRDefault="00556E6B" w:rsidP="005435F1">
            <w:pPr>
              <w:widowControl/>
              <w:jc w:val="left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</w:tr>
    </w:tbl>
    <w:p w:rsidR="00556E6B" w:rsidRPr="005435F1" w:rsidRDefault="00556E6B" w:rsidP="008825C7">
      <w:pPr>
        <w:widowControl/>
        <w:spacing w:after="63" w:line="360" w:lineRule="atLeast"/>
        <w:rPr>
          <w:rFonts w:ascii="微软雅黑" w:eastAsia="微软雅黑" w:hAnsi="微软雅黑" w:cs="宋体"/>
          <w:kern w:val="0"/>
          <w:sz w:val="18"/>
          <w:szCs w:val="18"/>
        </w:rPr>
      </w:pPr>
      <w:r w:rsidRPr="005435F1">
        <w:rPr>
          <w:rFonts w:ascii="黑体" w:eastAsia="黑体" w:hAnsi="黑体" w:cs="宋体" w:hint="eastAsia"/>
          <w:kern w:val="0"/>
          <w:sz w:val="24"/>
          <w:szCs w:val="24"/>
        </w:rPr>
        <w:t>说明</w:t>
      </w:r>
      <w:r w:rsidRPr="005435F1">
        <w:rPr>
          <w:rFonts w:ascii="宋体" w:hAnsi="宋体" w:cs="宋体" w:hint="eastAsia"/>
          <w:kern w:val="0"/>
          <w:sz w:val="24"/>
          <w:szCs w:val="24"/>
        </w:rPr>
        <w:t>：</w:t>
      </w:r>
    </w:p>
    <w:p w:rsidR="00556E6B" w:rsidRPr="005435F1" w:rsidRDefault="00556E6B" w:rsidP="005435F1">
      <w:pPr>
        <w:widowControl/>
        <w:spacing w:after="63" w:line="360" w:lineRule="atLeast"/>
        <w:ind w:left="2" w:firstLine="358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5435F1">
        <w:rPr>
          <w:rFonts w:ascii="Arial" w:eastAsia="微软雅黑" w:hAnsi="Arial" w:cs="Arial"/>
          <w:kern w:val="0"/>
          <w:sz w:val="24"/>
          <w:szCs w:val="24"/>
        </w:rPr>
        <w:t>1</w:t>
      </w:r>
      <w:r w:rsidRPr="005435F1">
        <w:rPr>
          <w:rFonts w:ascii="宋体" w:hAnsi="宋体" w:cs="宋体" w:hint="eastAsia"/>
          <w:kern w:val="0"/>
          <w:sz w:val="24"/>
          <w:szCs w:val="24"/>
        </w:rPr>
        <w:t>、一事一案，一表只填写一个提案，</w:t>
      </w:r>
      <w:r>
        <w:rPr>
          <w:rFonts w:ascii="宋体" w:hAnsi="宋体" w:cs="宋体" w:hint="eastAsia"/>
          <w:kern w:val="0"/>
          <w:sz w:val="24"/>
          <w:szCs w:val="24"/>
        </w:rPr>
        <w:t>除提案人外，</w:t>
      </w:r>
      <w:r w:rsidRPr="005435F1">
        <w:rPr>
          <w:rFonts w:ascii="宋体" w:hAnsi="宋体" w:cs="宋体" w:hint="eastAsia"/>
          <w:kern w:val="0"/>
          <w:sz w:val="24"/>
          <w:szCs w:val="24"/>
        </w:rPr>
        <w:t>附议人</w:t>
      </w:r>
      <w:r>
        <w:rPr>
          <w:rFonts w:ascii="宋体" w:hAnsi="宋体" w:cs="宋体" w:hint="eastAsia"/>
          <w:kern w:val="0"/>
          <w:sz w:val="24"/>
          <w:szCs w:val="24"/>
        </w:rPr>
        <w:t>必须要</w:t>
      </w:r>
      <w:r w:rsidRPr="005435F1">
        <w:rPr>
          <w:rFonts w:ascii="宋体" w:hAnsi="宋体" w:cs="宋体" w:hint="eastAsia"/>
          <w:kern w:val="0"/>
          <w:sz w:val="24"/>
          <w:szCs w:val="24"/>
        </w:rPr>
        <w:t>三个</w:t>
      </w:r>
      <w:r>
        <w:rPr>
          <w:rFonts w:ascii="宋体" w:hAnsi="宋体" w:cs="宋体" w:hint="eastAsia"/>
          <w:kern w:val="0"/>
          <w:sz w:val="24"/>
          <w:szCs w:val="24"/>
        </w:rPr>
        <w:t>及以上</w:t>
      </w:r>
      <w:r w:rsidRPr="005435F1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56E6B" w:rsidRPr="005435F1" w:rsidRDefault="00556E6B" w:rsidP="005435F1">
      <w:pPr>
        <w:widowControl/>
        <w:spacing w:after="63" w:line="360" w:lineRule="atLeast"/>
        <w:ind w:firstLine="360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5435F1">
        <w:rPr>
          <w:rFonts w:ascii="Arial" w:eastAsia="微软雅黑" w:hAnsi="Arial" w:cs="Arial"/>
          <w:kern w:val="0"/>
          <w:sz w:val="24"/>
          <w:szCs w:val="24"/>
        </w:rPr>
        <w:t>2</w:t>
      </w:r>
      <w:r w:rsidRPr="005435F1">
        <w:rPr>
          <w:rFonts w:ascii="宋体" w:hAnsi="宋体" w:cs="宋体" w:hint="eastAsia"/>
          <w:kern w:val="0"/>
          <w:sz w:val="24"/>
          <w:szCs w:val="24"/>
        </w:rPr>
        <w:t>、本表一式两份，一份送实施部门，一份留存学</w:t>
      </w:r>
      <w:r>
        <w:rPr>
          <w:rFonts w:ascii="宋体" w:hAnsi="宋体" w:cs="宋体" w:hint="eastAsia"/>
          <w:kern w:val="0"/>
          <w:sz w:val="24"/>
          <w:szCs w:val="24"/>
        </w:rPr>
        <w:t>院</w:t>
      </w:r>
      <w:r w:rsidRPr="005435F1">
        <w:rPr>
          <w:rFonts w:ascii="宋体" w:hAnsi="宋体" w:cs="宋体" w:hint="eastAsia"/>
          <w:kern w:val="0"/>
          <w:sz w:val="24"/>
          <w:szCs w:val="24"/>
        </w:rPr>
        <w:t>工会。</w:t>
      </w:r>
    </w:p>
    <w:sectPr w:rsidR="00556E6B" w:rsidRPr="005435F1" w:rsidSect="00944D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E6B" w:rsidRDefault="00556E6B">
      <w:r>
        <w:separator/>
      </w:r>
    </w:p>
  </w:endnote>
  <w:endnote w:type="continuationSeparator" w:id="0">
    <w:p w:rsidR="00556E6B" w:rsidRDefault="00556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6B" w:rsidRDefault="00556E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6B" w:rsidRDefault="00556E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6B" w:rsidRDefault="00556E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E6B" w:rsidRDefault="00556E6B">
      <w:r>
        <w:separator/>
      </w:r>
    </w:p>
  </w:footnote>
  <w:footnote w:type="continuationSeparator" w:id="0">
    <w:p w:rsidR="00556E6B" w:rsidRDefault="00556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6B" w:rsidRDefault="00556E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6B" w:rsidRDefault="00556E6B" w:rsidP="00E05A8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6B" w:rsidRDefault="00556E6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5F1"/>
    <w:rsid w:val="00246948"/>
    <w:rsid w:val="00274E93"/>
    <w:rsid w:val="0039165B"/>
    <w:rsid w:val="003B72B0"/>
    <w:rsid w:val="005435F1"/>
    <w:rsid w:val="00555226"/>
    <w:rsid w:val="00556E6B"/>
    <w:rsid w:val="005E326A"/>
    <w:rsid w:val="00825479"/>
    <w:rsid w:val="008825C7"/>
    <w:rsid w:val="00944D77"/>
    <w:rsid w:val="00C31D57"/>
    <w:rsid w:val="00E05A8C"/>
    <w:rsid w:val="00F0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D77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9"/>
    <w:qFormat/>
    <w:rsid w:val="005435F1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435F1"/>
    <w:rPr>
      <w:rFonts w:ascii="宋体" w:eastAsia="宋体" w:hAnsi="宋体" w:cs="宋体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rsid w:val="005435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E05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7FF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E05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07F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76</Words>
  <Characters>439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dzgs</dc:creator>
  <cp:keywords/>
  <dc:description/>
  <cp:lastModifiedBy>张龙燕</cp:lastModifiedBy>
  <cp:revision>3</cp:revision>
  <dcterms:created xsi:type="dcterms:W3CDTF">2018-11-22T01:37:00Z</dcterms:created>
  <dcterms:modified xsi:type="dcterms:W3CDTF">2018-11-22T01:48:00Z</dcterms:modified>
</cp:coreProperties>
</file>