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4D0" w:rsidRDefault="006D24D0" w:rsidP="00D63162">
      <w:pPr>
        <w:spacing w:line="440" w:lineRule="exact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附件</w:t>
      </w:r>
    </w:p>
    <w:p w:rsidR="006D24D0" w:rsidRDefault="006D24D0" w:rsidP="00D63162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</w:p>
    <w:p w:rsidR="006D24D0" w:rsidRPr="005C5A47" w:rsidRDefault="006D24D0" w:rsidP="00936A6D">
      <w:pPr>
        <w:ind w:firstLineChars="1000" w:firstLine="31680"/>
        <w:rPr>
          <w:rFonts w:ascii="仿宋_GB2312" w:eastAsia="仿宋_GB2312" w:hAnsi="仿宋_GB2312" w:cs="仿宋_GB2312"/>
          <w:b/>
          <w:sz w:val="30"/>
          <w:szCs w:val="30"/>
        </w:rPr>
      </w:pPr>
      <w:r w:rsidRPr="005C5A47">
        <w:rPr>
          <w:rFonts w:ascii="仿宋" w:eastAsia="仿宋" w:hAnsi="仿宋" w:cs="Tahoma"/>
          <w:b/>
          <w:kern w:val="0"/>
          <w:sz w:val="32"/>
          <w:szCs w:val="32"/>
        </w:rPr>
        <w:t>2017</w:t>
      </w:r>
      <w:r w:rsidRPr="005C5A47">
        <w:rPr>
          <w:rFonts w:ascii="仿宋" w:eastAsia="仿宋" w:hAnsi="仿宋" w:cs="Tahoma" w:hint="eastAsia"/>
          <w:b/>
          <w:kern w:val="0"/>
          <w:sz w:val="32"/>
          <w:szCs w:val="32"/>
        </w:rPr>
        <w:t>年</w:t>
      </w:r>
      <w:hyperlink r:id="rId4" w:history="1">
        <w:r w:rsidRPr="005C5A47">
          <w:rPr>
            <w:rFonts w:ascii="仿宋" w:eastAsia="仿宋" w:hAnsi="仿宋" w:cs="Tahoma" w:hint="eastAsia"/>
            <w:b/>
            <w:kern w:val="0"/>
            <w:sz w:val="32"/>
            <w:szCs w:val="32"/>
          </w:rPr>
          <w:t>舟山市老年教育文艺作品征集评选获奖名单</w:t>
        </w:r>
      </w:hyperlink>
    </w:p>
    <w:p w:rsidR="006D24D0" w:rsidRPr="0096107C" w:rsidRDefault="006D24D0" w:rsidP="00936A6D">
      <w:pPr>
        <w:ind w:firstLineChars="1000" w:firstLine="31680"/>
        <w:rPr>
          <w:rFonts w:ascii="仿宋_GB2312" w:eastAsia="仿宋_GB2312" w:hAnsi="仿宋_GB2312" w:cs="仿宋_GB2312"/>
          <w:sz w:val="30"/>
          <w:szCs w:val="30"/>
        </w:rPr>
      </w:pPr>
    </w:p>
    <w:tbl>
      <w:tblPr>
        <w:tblW w:w="144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1980"/>
        <w:gridCol w:w="2880"/>
        <w:gridCol w:w="1620"/>
        <w:gridCol w:w="1565"/>
        <w:gridCol w:w="1675"/>
        <w:gridCol w:w="1980"/>
        <w:gridCol w:w="1800"/>
      </w:tblGrid>
      <w:tr w:rsidR="006D24D0" w:rsidTr="005700DF">
        <w:trPr>
          <w:trHeight w:val="731"/>
        </w:trPr>
        <w:tc>
          <w:tcPr>
            <w:tcW w:w="900" w:type="dxa"/>
            <w:vAlign w:val="center"/>
          </w:tcPr>
          <w:p w:rsidR="006D24D0" w:rsidRPr="00AF52ED" w:rsidRDefault="006D24D0" w:rsidP="009D1BE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 w:rsidRPr="00AF52ED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序号</w:t>
            </w:r>
          </w:p>
        </w:tc>
        <w:tc>
          <w:tcPr>
            <w:tcW w:w="1980" w:type="dxa"/>
            <w:vAlign w:val="center"/>
          </w:tcPr>
          <w:p w:rsidR="006D24D0" w:rsidRPr="00AF52ED" w:rsidRDefault="006D24D0" w:rsidP="009D1BE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 w:rsidRPr="00AF52ED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作品名称</w:t>
            </w:r>
          </w:p>
        </w:tc>
        <w:tc>
          <w:tcPr>
            <w:tcW w:w="2880" w:type="dxa"/>
            <w:vAlign w:val="center"/>
          </w:tcPr>
          <w:p w:rsidR="006D24D0" w:rsidRPr="00AF52ED" w:rsidRDefault="006D24D0" w:rsidP="006D24D0">
            <w:pPr>
              <w:spacing w:line="460" w:lineRule="exact"/>
              <w:ind w:firstLineChars="200" w:firstLine="31680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 w:rsidRPr="00AF52ED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报送单位</w:t>
            </w:r>
          </w:p>
        </w:tc>
        <w:tc>
          <w:tcPr>
            <w:tcW w:w="1620" w:type="dxa"/>
            <w:vAlign w:val="center"/>
          </w:tcPr>
          <w:p w:rsidR="006D24D0" w:rsidRPr="00AF52ED" w:rsidRDefault="006D24D0" w:rsidP="009D1BE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 w:rsidRPr="00AF52ED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作品类别</w:t>
            </w:r>
          </w:p>
        </w:tc>
        <w:tc>
          <w:tcPr>
            <w:tcW w:w="1565" w:type="dxa"/>
            <w:vAlign w:val="center"/>
          </w:tcPr>
          <w:p w:rsidR="006D24D0" w:rsidRPr="00AF52ED" w:rsidRDefault="006D24D0" w:rsidP="009D1BE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 w:rsidRPr="00AF52ED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作品时间</w:t>
            </w:r>
          </w:p>
        </w:tc>
        <w:tc>
          <w:tcPr>
            <w:tcW w:w="1675" w:type="dxa"/>
            <w:vAlign w:val="center"/>
          </w:tcPr>
          <w:p w:rsidR="006D24D0" w:rsidRPr="00AF52ED" w:rsidRDefault="006D24D0" w:rsidP="009D1BE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 w:rsidRPr="00AF52ED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指导教师</w:t>
            </w:r>
          </w:p>
        </w:tc>
        <w:tc>
          <w:tcPr>
            <w:tcW w:w="1980" w:type="dxa"/>
            <w:vAlign w:val="center"/>
          </w:tcPr>
          <w:p w:rsidR="006D24D0" w:rsidRPr="00AF52ED" w:rsidRDefault="006D24D0" w:rsidP="009D1BE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 w:rsidRPr="00AF52ED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作品负责人</w:t>
            </w:r>
          </w:p>
        </w:tc>
        <w:tc>
          <w:tcPr>
            <w:tcW w:w="1800" w:type="dxa"/>
            <w:vAlign w:val="center"/>
          </w:tcPr>
          <w:p w:rsidR="006D24D0" w:rsidRPr="00AF52ED" w:rsidRDefault="006D24D0" w:rsidP="009D1BE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奖次</w:t>
            </w:r>
          </w:p>
        </w:tc>
      </w:tr>
      <w:tr w:rsidR="006D24D0" w:rsidTr="005700DF">
        <w:trPr>
          <w:trHeight w:val="456"/>
        </w:trPr>
        <w:tc>
          <w:tcPr>
            <w:tcW w:w="900" w:type="dxa"/>
            <w:vAlign w:val="center"/>
          </w:tcPr>
          <w:p w:rsidR="006D24D0" w:rsidRPr="00344856" w:rsidRDefault="006D24D0" w:rsidP="00AF52ED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 w:rsidRPr="00344856">
              <w:rPr>
                <w:rFonts w:ascii="仿宋_GB2312" w:eastAsia="仿宋_GB2312" w:hAnsi="仿宋_GB2312" w:cs="仿宋_GB2312"/>
                <w:sz w:val="30"/>
                <w:szCs w:val="30"/>
              </w:rPr>
              <w:t>1</w:t>
            </w:r>
          </w:p>
        </w:tc>
        <w:tc>
          <w:tcPr>
            <w:tcW w:w="1980" w:type="dxa"/>
            <w:vAlign w:val="center"/>
          </w:tcPr>
          <w:p w:rsidR="006D24D0" w:rsidRPr="00AF52ED" w:rsidRDefault="006D24D0" w:rsidP="00B2082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呼伦贝尔大草原</w:t>
            </w:r>
          </w:p>
        </w:tc>
        <w:tc>
          <w:tcPr>
            <w:tcW w:w="2880" w:type="dxa"/>
            <w:vAlign w:val="center"/>
          </w:tcPr>
          <w:p w:rsidR="006D24D0" w:rsidRPr="00AF52ED" w:rsidRDefault="006D24D0" w:rsidP="00B20826">
            <w:pPr>
              <w:spacing w:line="18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舟山蓉浦学院（舟山老年开放大学）</w:t>
            </w:r>
          </w:p>
        </w:tc>
        <w:tc>
          <w:tcPr>
            <w:tcW w:w="1620" w:type="dxa"/>
            <w:vAlign w:val="center"/>
          </w:tcPr>
          <w:p w:rsidR="006D24D0" w:rsidRPr="00E9778F" w:rsidRDefault="006D24D0" w:rsidP="00B2082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舞蹈类</w:t>
            </w:r>
          </w:p>
        </w:tc>
        <w:tc>
          <w:tcPr>
            <w:tcW w:w="1565" w:type="dxa"/>
            <w:vAlign w:val="center"/>
          </w:tcPr>
          <w:p w:rsidR="006D24D0" w:rsidRPr="00E9778F" w:rsidRDefault="006D24D0" w:rsidP="00B2082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  <w:t>4</w:t>
            </w: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分</w:t>
            </w:r>
            <w:r w:rsidRPr="00E9778F"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  <w:t>47</w:t>
            </w: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秒</w:t>
            </w:r>
          </w:p>
        </w:tc>
        <w:tc>
          <w:tcPr>
            <w:tcW w:w="1675" w:type="dxa"/>
            <w:vAlign w:val="center"/>
          </w:tcPr>
          <w:p w:rsidR="006D24D0" w:rsidRPr="00E9778F" w:rsidRDefault="006D24D0" w:rsidP="00B2082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沃佩珏</w:t>
            </w:r>
          </w:p>
        </w:tc>
        <w:tc>
          <w:tcPr>
            <w:tcW w:w="1980" w:type="dxa"/>
            <w:vAlign w:val="center"/>
          </w:tcPr>
          <w:p w:rsidR="006D24D0" w:rsidRPr="00E9778F" w:rsidRDefault="006D24D0" w:rsidP="00B2082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周满意</w:t>
            </w:r>
          </w:p>
        </w:tc>
        <w:tc>
          <w:tcPr>
            <w:tcW w:w="1800" w:type="dxa"/>
            <w:vAlign w:val="center"/>
          </w:tcPr>
          <w:p w:rsidR="006D24D0" w:rsidRPr="00AF52ED" w:rsidRDefault="006D24D0" w:rsidP="00E9778F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一等奖</w:t>
            </w:r>
          </w:p>
        </w:tc>
      </w:tr>
      <w:tr w:rsidR="006D24D0" w:rsidTr="005700DF">
        <w:tc>
          <w:tcPr>
            <w:tcW w:w="900" w:type="dxa"/>
            <w:vAlign w:val="center"/>
          </w:tcPr>
          <w:p w:rsidR="006D24D0" w:rsidRPr="00344856" w:rsidRDefault="006D24D0" w:rsidP="00AF52ED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 w:rsidRPr="00344856">
              <w:rPr>
                <w:rFonts w:ascii="仿宋_GB2312" w:eastAsia="仿宋_GB2312" w:hAnsi="仿宋_GB2312" w:cs="仿宋_GB2312"/>
                <w:sz w:val="30"/>
                <w:szCs w:val="30"/>
              </w:rPr>
              <w:t>2</w:t>
            </w:r>
          </w:p>
        </w:tc>
        <w:tc>
          <w:tcPr>
            <w:tcW w:w="1980" w:type="dxa"/>
            <w:vAlign w:val="center"/>
          </w:tcPr>
          <w:p w:rsidR="006D24D0" w:rsidRPr="00682D69" w:rsidRDefault="006D24D0" w:rsidP="004F572B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2D6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舟山船拳</w:t>
            </w:r>
          </w:p>
        </w:tc>
        <w:tc>
          <w:tcPr>
            <w:tcW w:w="2880" w:type="dxa"/>
            <w:vAlign w:val="center"/>
          </w:tcPr>
          <w:p w:rsidR="006D24D0" w:rsidRDefault="006D24D0" w:rsidP="004F572B">
            <w:pPr>
              <w:spacing w:line="48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5700D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舟山市普陀区朱家尖成校</w:t>
            </w:r>
          </w:p>
        </w:tc>
        <w:tc>
          <w:tcPr>
            <w:tcW w:w="1620" w:type="dxa"/>
            <w:vAlign w:val="center"/>
          </w:tcPr>
          <w:p w:rsidR="006D24D0" w:rsidRPr="00E9778F" w:rsidRDefault="006D24D0" w:rsidP="004F572B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表演类</w:t>
            </w:r>
          </w:p>
        </w:tc>
        <w:tc>
          <w:tcPr>
            <w:tcW w:w="1565" w:type="dxa"/>
            <w:vAlign w:val="center"/>
          </w:tcPr>
          <w:p w:rsidR="006D24D0" w:rsidRPr="00E9778F" w:rsidRDefault="006D24D0" w:rsidP="004F572B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  <w:t>3</w:t>
            </w: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分钟</w:t>
            </w:r>
          </w:p>
        </w:tc>
        <w:tc>
          <w:tcPr>
            <w:tcW w:w="1675" w:type="dxa"/>
            <w:vAlign w:val="center"/>
          </w:tcPr>
          <w:p w:rsidR="006D24D0" w:rsidRPr="00E9778F" w:rsidRDefault="006D24D0" w:rsidP="004F572B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朱丽珠</w:t>
            </w:r>
          </w:p>
        </w:tc>
        <w:tc>
          <w:tcPr>
            <w:tcW w:w="1980" w:type="dxa"/>
            <w:vAlign w:val="center"/>
          </w:tcPr>
          <w:p w:rsidR="006D24D0" w:rsidRPr="00E9778F" w:rsidRDefault="006D24D0" w:rsidP="004F572B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应国存</w:t>
            </w:r>
          </w:p>
        </w:tc>
        <w:tc>
          <w:tcPr>
            <w:tcW w:w="1800" w:type="dxa"/>
            <w:vAlign w:val="center"/>
          </w:tcPr>
          <w:p w:rsidR="006D24D0" w:rsidRPr="00E9778F" w:rsidRDefault="006D24D0" w:rsidP="004F572B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一等奖</w:t>
            </w:r>
          </w:p>
        </w:tc>
      </w:tr>
      <w:tr w:rsidR="006D24D0" w:rsidTr="005700DF">
        <w:tc>
          <w:tcPr>
            <w:tcW w:w="900" w:type="dxa"/>
            <w:vAlign w:val="center"/>
          </w:tcPr>
          <w:p w:rsidR="006D24D0" w:rsidRPr="00344856" w:rsidRDefault="006D24D0" w:rsidP="00AF52ED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 w:rsidRPr="00344856">
              <w:rPr>
                <w:rFonts w:ascii="仿宋_GB2312" w:eastAsia="仿宋_GB2312" w:hAnsi="仿宋_GB2312" w:cs="仿宋_GB2312"/>
                <w:sz w:val="30"/>
                <w:szCs w:val="30"/>
              </w:rPr>
              <w:t>3</w:t>
            </w:r>
          </w:p>
        </w:tc>
        <w:tc>
          <w:tcPr>
            <w:tcW w:w="1980" w:type="dxa"/>
            <w:vAlign w:val="center"/>
          </w:tcPr>
          <w:p w:rsidR="006D24D0" w:rsidRPr="00AF52ED" w:rsidRDefault="006D24D0" w:rsidP="00B2082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AF52ED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拔篷号子</w:t>
            </w:r>
          </w:p>
        </w:tc>
        <w:tc>
          <w:tcPr>
            <w:tcW w:w="2880" w:type="dxa"/>
            <w:vAlign w:val="center"/>
          </w:tcPr>
          <w:p w:rsidR="006D24D0" w:rsidRPr="00AF52ED" w:rsidRDefault="006D24D0" w:rsidP="00B20826">
            <w:pPr>
              <w:spacing w:line="480" w:lineRule="auto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AF52ED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舟山市岱山老年开放大学</w:t>
            </w:r>
          </w:p>
        </w:tc>
        <w:tc>
          <w:tcPr>
            <w:tcW w:w="1620" w:type="dxa"/>
            <w:vAlign w:val="center"/>
          </w:tcPr>
          <w:p w:rsidR="006D24D0" w:rsidRPr="00E9778F" w:rsidRDefault="006D24D0" w:rsidP="00B2082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音乐类</w:t>
            </w:r>
          </w:p>
        </w:tc>
        <w:tc>
          <w:tcPr>
            <w:tcW w:w="1565" w:type="dxa"/>
            <w:vAlign w:val="center"/>
          </w:tcPr>
          <w:p w:rsidR="006D24D0" w:rsidRPr="00E9778F" w:rsidRDefault="006D24D0" w:rsidP="00B2082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  <w:t>2</w:t>
            </w: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分</w:t>
            </w:r>
            <w:r w:rsidRPr="00E9778F"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  <w:t>49</w:t>
            </w: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秒</w:t>
            </w:r>
          </w:p>
        </w:tc>
        <w:tc>
          <w:tcPr>
            <w:tcW w:w="1675" w:type="dxa"/>
            <w:vAlign w:val="center"/>
          </w:tcPr>
          <w:p w:rsidR="006D24D0" w:rsidRPr="00E9778F" w:rsidRDefault="006D24D0" w:rsidP="00B2082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罗市敏</w:t>
            </w:r>
          </w:p>
        </w:tc>
        <w:tc>
          <w:tcPr>
            <w:tcW w:w="1980" w:type="dxa"/>
            <w:vAlign w:val="center"/>
          </w:tcPr>
          <w:p w:rsidR="006D24D0" w:rsidRPr="00E9778F" w:rsidRDefault="006D24D0" w:rsidP="006D24D0">
            <w:pPr>
              <w:spacing w:line="480" w:lineRule="auto"/>
              <w:ind w:firstLineChars="300" w:firstLine="31680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俞</w:t>
            </w:r>
            <w:r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  <w:t xml:space="preserve">  </w:t>
            </w: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行</w:t>
            </w:r>
          </w:p>
        </w:tc>
        <w:tc>
          <w:tcPr>
            <w:tcW w:w="1800" w:type="dxa"/>
            <w:vAlign w:val="center"/>
          </w:tcPr>
          <w:p w:rsidR="006D24D0" w:rsidRPr="00E9778F" w:rsidRDefault="006D24D0" w:rsidP="00E9778F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二等奖</w:t>
            </w:r>
          </w:p>
        </w:tc>
      </w:tr>
      <w:tr w:rsidR="006D24D0" w:rsidTr="005700DF">
        <w:tc>
          <w:tcPr>
            <w:tcW w:w="900" w:type="dxa"/>
            <w:vAlign w:val="center"/>
          </w:tcPr>
          <w:p w:rsidR="006D24D0" w:rsidRPr="00344856" w:rsidRDefault="006D24D0" w:rsidP="00AF52ED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 w:rsidRPr="00344856">
              <w:rPr>
                <w:rFonts w:ascii="仿宋_GB2312" w:eastAsia="仿宋_GB2312" w:hAnsi="仿宋_GB2312" w:cs="仿宋_GB2312"/>
                <w:sz w:val="30"/>
                <w:szCs w:val="30"/>
              </w:rPr>
              <w:t>4</w:t>
            </w:r>
          </w:p>
        </w:tc>
        <w:tc>
          <w:tcPr>
            <w:tcW w:w="1980" w:type="dxa"/>
            <w:vAlign w:val="center"/>
          </w:tcPr>
          <w:p w:rsidR="006D24D0" w:rsidRPr="00AF52ED" w:rsidRDefault="006D24D0" w:rsidP="004F572B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AF52ED"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还是她最美</w:t>
            </w:r>
          </w:p>
        </w:tc>
        <w:tc>
          <w:tcPr>
            <w:tcW w:w="2880" w:type="dxa"/>
            <w:vAlign w:val="center"/>
          </w:tcPr>
          <w:p w:rsidR="006D24D0" w:rsidRPr="00AF52ED" w:rsidRDefault="006D24D0" w:rsidP="004F572B">
            <w:pPr>
              <w:spacing w:line="48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AF52ED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舟山市岱山老年开放大学</w:t>
            </w:r>
          </w:p>
        </w:tc>
        <w:tc>
          <w:tcPr>
            <w:tcW w:w="1620" w:type="dxa"/>
            <w:vAlign w:val="center"/>
          </w:tcPr>
          <w:p w:rsidR="006D24D0" w:rsidRPr="00AF52ED" w:rsidRDefault="006D24D0" w:rsidP="004F572B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AF52ED">
              <w:rPr>
                <w:rFonts w:ascii="仿宋" w:eastAsia="仿宋" w:hAnsi="仿宋" w:cs="仿宋" w:hint="eastAsia"/>
                <w:bCs/>
                <w:sz w:val="24"/>
                <w:szCs w:val="24"/>
              </w:rPr>
              <w:t>舞蹈类</w:t>
            </w:r>
          </w:p>
        </w:tc>
        <w:tc>
          <w:tcPr>
            <w:tcW w:w="1565" w:type="dxa"/>
            <w:vAlign w:val="center"/>
          </w:tcPr>
          <w:p w:rsidR="006D24D0" w:rsidRPr="00AF52ED" w:rsidRDefault="006D24D0" w:rsidP="004F572B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AF52ED"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  <w:t>3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分</w:t>
            </w:r>
            <w:r w:rsidRPr="00AF52ED"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  <w:t>50</w:t>
            </w:r>
            <w:r w:rsidRPr="00AF52ED"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秒</w:t>
            </w:r>
          </w:p>
        </w:tc>
        <w:tc>
          <w:tcPr>
            <w:tcW w:w="1675" w:type="dxa"/>
            <w:vAlign w:val="center"/>
          </w:tcPr>
          <w:p w:rsidR="006D24D0" w:rsidRPr="00AF52ED" w:rsidRDefault="006D24D0" w:rsidP="004F572B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AF52ED"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黄志梅</w:t>
            </w:r>
          </w:p>
        </w:tc>
        <w:tc>
          <w:tcPr>
            <w:tcW w:w="1980" w:type="dxa"/>
            <w:vAlign w:val="center"/>
          </w:tcPr>
          <w:p w:rsidR="006D24D0" w:rsidRPr="00AF52ED" w:rsidRDefault="006D24D0" w:rsidP="004F572B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AF52ED"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黄志梅</w:t>
            </w:r>
          </w:p>
        </w:tc>
        <w:tc>
          <w:tcPr>
            <w:tcW w:w="1800" w:type="dxa"/>
            <w:vAlign w:val="center"/>
          </w:tcPr>
          <w:p w:rsidR="006D24D0" w:rsidRPr="00E9778F" w:rsidRDefault="006D24D0" w:rsidP="004F572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二等奖</w:t>
            </w:r>
          </w:p>
        </w:tc>
      </w:tr>
      <w:tr w:rsidR="006D24D0" w:rsidTr="005700DF">
        <w:tc>
          <w:tcPr>
            <w:tcW w:w="900" w:type="dxa"/>
            <w:vAlign w:val="center"/>
          </w:tcPr>
          <w:p w:rsidR="006D24D0" w:rsidRPr="00344856" w:rsidRDefault="006D24D0" w:rsidP="00AF52ED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 w:rsidRPr="00344856">
              <w:rPr>
                <w:rFonts w:ascii="仿宋_GB2312" w:eastAsia="仿宋_GB2312" w:hAnsi="仿宋_GB2312" w:cs="仿宋_GB2312"/>
                <w:sz w:val="30"/>
                <w:szCs w:val="30"/>
              </w:rPr>
              <w:t>5</w:t>
            </w:r>
          </w:p>
        </w:tc>
        <w:tc>
          <w:tcPr>
            <w:tcW w:w="1980" w:type="dxa"/>
            <w:vAlign w:val="center"/>
          </w:tcPr>
          <w:p w:rsidR="006D24D0" w:rsidRPr="00AF52ED" w:rsidRDefault="006D24D0" w:rsidP="00B2082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AF52ED"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中国梦</w:t>
            </w:r>
            <w:r w:rsidRPr="00AF52ED"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  <w:t xml:space="preserve"> </w:t>
            </w:r>
            <w:r w:rsidRPr="00AF52ED"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江南梦</w:t>
            </w:r>
          </w:p>
        </w:tc>
        <w:tc>
          <w:tcPr>
            <w:tcW w:w="2880" w:type="dxa"/>
            <w:vAlign w:val="center"/>
          </w:tcPr>
          <w:p w:rsidR="006D24D0" w:rsidRPr="00AF52ED" w:rsidRDefault="006D24D0" w:rsidP="00B20826">
            <w:pPr>
              <w:spacing w:line="48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AF52ED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舟山市岱山老年开放大学</w:t>
            </w:r>
          </w:p>
        </w:tc>
        <w:tc>
          <w:tcPr>
            <w:tcW w:w="1620" w:type="dxa"/>
            <w:vAlign w:val="center"/>
          </w:tcPr>
          <w:p w:rsidR="006D24D0" w:rsidRPr="00E9778F" w:rsidRDefault="006D24D0" w:rsidP="00B2082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表演类</w:t>
            </w:r>
          </w:p>
        </w:tc>
        <w:tc>
          <w:tcPr>
            <w:tcW w:w="1565" w:type="dxa"/>
            <w:vAlign w:val="center"/>
          </w:tcPr>
          <w:p w:rsidR="006D24D0" w:rsidRPr="00E9778F" w:rsidRDefault="006D24D0" w:rsidP="00B2082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  <w:t>6</w:t>
            </w:r>
            <w:r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分</w:t>
            </w:r>
            <w:r w:rsidRPr="00E9778F"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  <w:t>2</w:t>
            </w: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秒</w:t>
            </w:r>
          </w:p>
        </w:tc>
        <w:tc>
          <w:tcPr>
            <w:tcW w:w="1675" w:type="dxa"/>
            <w:vAlign w:val="center"/>
          </w:tcPr>
          <w:p w:rsidR="006D24D0" w:rsidRPr="00E9778F" w:rsidRDefault="006D24D0" w:rsidP="00B2082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校爱华</w:t>
            </w:r>
          </w:p>
        </w:tc>
        <w:tc>
          <w:tcPr>
            <w:tcW w:w="1980" w:type="dxa"/>
            <w:vAlign w:val="center"/>
          </w:tcPr>
          <w:p w:rsidR="006D24D0" w:rsidRPr="00E9778F" w:rsidRDefault="006D24D0" w:rsidP="00B2082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校爱华</w:t>
            </w:r>
          </w:p>
        </w:tc>
        <w:tc>
          <w:tcPr>
            <w:tcW w:w="1800" w:type="dxa"/>
            <w:vAlign w:val="center"/>
          </w:tcPr>
          <w:p w:rsidR="006D24D0" w:rsidRPr="00E9778F" w:rsidRDefault="006D24D0" w:rsidP="00E9778F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二等奖</w:t>
            </w:r>
          </w:p>
        </w:tc>
      </w:tr>
      <w:tr w:rsidR="006D24D0" w:rsidTr="005700DF">
        <w:tc>
          <w:tcPr>
            <w:tcW w:w="900" w:type="dxa"/>
            <w:vAlign w:val="center"/>
          </w:tcPr>
          <w:p w:rsidR="006D24D0" w:rsidRPr="00344856" w:rsidRDefault="006D24D0" w:rsidP="00AF52ED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 w:rsidRPr="00344856">
              <w:rPr>
                <w:rFonts w:ascii="仿宋_GB2312" w:eastAsia="仿宋_GB2312" w:hAnsi="仿宋_GB2312" w:cs="仿宋_GB2312"/>
                <w:sz w:val="30"/>
                <w:szCs w:val="30"/>
              </w:rPr>
              <w:t>6</w:t>
            </w:r>
          </w:p>
        </w:tc>
        <w:tc>
          <w:tcPr>
            <w:tcW w:w="1980" w:type="dxa"/>
            <w:vAlign w:val="center"/>
          </w:tcPr>
          <w:p w:rsidR="006D24D0" w:rsidRPr="009A5702" w:rsidRDefault="006D24D0" w:rsidP="00B2082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A570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西湖山水</w:t>
            </w:r>
          </w:p>
        </w:tc>
        <w:tc>
          <w:tcPr>
            <w:tcW w:w="2880" w:type="dxa"/>
            <w:vAlign w:val="center"/>
          </w:tcPr>
          <w:p w:rsidR="006D24D0" w:rsidRPr="00AF52ED" w:rsidRDefault="006D24D0" w:rsidP="00B20826">
            <w:pPr>
              <w:spacing w:line="48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820098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舟山市普陀区教场社区学校</w:t>
            </w:r>
          </w:p>
        </w:tc>
        <w:tc>
          <w:tcPr>
            <w:tcW w:w="1620" w:type="dxa"/>
            <w:vAlign w:val="center"/>
          </w:tcPr>
          <w:p w:rsidR="006D24D0" w:rsidRPr="00E9778F" w:rsidRDefault="006D24D0" w:rsidP="00B2082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表演类</w:t>
            </w:r>
          </w:p>
        </w:tc>
        <w:tc>
          <w:tcPr>
            <w:tcW w:w="1565" w:type="dxa"/>
            <w:vAlign w:val="center"/>
          </w:tcPr>
          <w:p w:rsidR="006D24D0" w:rsidRPr="00E9778F" w:rsidRDefault="006D24D0" w:rsidP="00B20826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  <w:t>4</w:t>
            </w: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分钟</w:t>
            </w:r>
          </w:p>
        </w:tc>
        <w:tc>
          <w:tcPr>
            <w:tcW w:w="1675" w:type="dxa"/>
            <w:vAlign w:val="center"/>
          </w:tcPr>
          <w:p w:rsidR="006D24D0" w:rsidRPr="00E9778F" w:rsidRDefault="006D24D0" w:rsidP="00B20826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郑怀定</w:t>
            </w:r>
          </w:p>
        </w:tc>
        <w:tc>
          <w:tcPr>
            <w:tcW w:w="1980" w:type="dxa"/>
            <w:vAlign w:val="center"/>
          </w:tcPr>
          <w:p w:rsidR="006D24D0" w:rsidRPr="00E9778F" w:rsidRDefault="006D24D0" w:rsidP="00B20826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张永芬</w:t>
            </w:r>
          </w:p>
        </w:tc>
        <w:tc>
          <w:tcPr>
            <w:tcW w:w="1800" w:type="dxa"/>
            <w:vAlign w:val="center"/>
          </w:tcPr>
          <w:p w:rsidR="006D24D0" w:rsidRPr="00E9778F" w:rsidRDefault="006D24D0" w:rsidP="00E9778F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三等奖</w:t>
            </w:r>
          </w:p>
        </w:tc>
      </w:tr>
      <w:tr w:rsidR="006D24D0" w:rsidTr="005700DF">
        <w:tc>
          <w:tcPr>
            <w:tcW w:w="900" w:type="dxa"/>
            <w:vAlign w:val="center"/>
          </w:tcPr>
          <w:p w:rsidR="006D24D0" w:rsidRPr="00344856" w:rsidRDefault="006D24D0" w:rsidP="00AF52ED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 w:rsidRPr="00344856">
              <w:rPr>
                <w:rFonts w:ascii="仿宋_GB2312" w:eastAsia="仿宋_GB2312" w:hAnsi="仿宋_GB2312" w:cs="仿宋_GB2312"/>
                <w:sz w:val="30"/>
                <w:szCs w:val="30"/>
              </w:rPr>
              <w:t>7</w:t>
            </w:r>
          </w:p>
        </w:tc>
        <w:tc>
          <w:tcPr>
            <w:tcW w:w="1980" w:type="dxa"/>
            <w:vAlign w:val="center"/>
          </w:tcPr>
          <w:p w:rsidR="006D24D0" w:rsidRPr="00682D69" w:rsidRDefault="006D24D0" w:rsidP="00B2082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2D6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喜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</w:t>
            </w:r>
            <w:r w:rsidRPr="00682D6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庆</w:t>
            </w:r>
          </w:p>
        </w:tc>
        <w:tc>
          <w:tcPr>
            <w:tcW w:w="2880" w:type="dxa"/>
            <w:vAlign w:val="center"/>
          </w:tcPr>
          <w:p w:rsidR="006D24D0" w:rsidRDefault="006D24D0" w:rsidP="00B20826">
            <w:pPr>
              <w:spacing w:line="48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5700DF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舟山市普陀区六横镇成校</w:t>
            </w:r>
          </w:p>
        </w:tc>
        <w:tc>
          <w:tcPr>
            <w:tcW w:w="1620" w:type="dxa"/>
            <w:vAlign w:val="center"/>
          </w:tcPr>
          <w:p w:rsidR="006D24D0" w:rsidRPr="00E9778F" w:rsidRDefault="006D24D0" w:rsidP="00B2082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音乐类</w:t>
            </w:r>
          </w:p>
        </w:tc>
        <w:tc>
          <w:tcPr>
            <w:tcW w:w="1565" w:type="dxa"/>
            <w:vAlign w:val="center"/>
          </w:tcPr>
          <w:p w:rsidR="006D24D0" w:rsidRPr="00E9778F" w:rsidRDefault="006D24D0" w:rsidP="00B2082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  <w:t>5</w:t>
            </w: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分钟</w:t>
            </w:r>
          </w:p>
        </w:tc>
        <w:tc>
          <w:tcPr>
            <w:tcW w:w="1675" w:type="dxa"/>
            <w:vAlign w:val="center"/>
          </w:tcPr>
          <w:p w:rsidR="006D24D0" w:rsidRPr="00E9778F" w:rsidRDefault="006D24D0" w:rsidP="00B2082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董财祥</w:t>
            </w:r>
          </w:p>
        </w:tc>
        <w:tc>
          <w:tcPr>
            <w:tcW w:w="1980" w:type="dxa"/>
            <w:vAlign w:val="center"/>
          </w:tcPr>
          <w:p w:rsidR="006D24D0" w:rsidRPr="00E9778F" w:rsidRDefault="006D24D0" w:rsidP="00B2082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董财祥</w:t>
            </w:r>
          </w:p>
        </w:tc>
        <w:tc>
          <w:tcPr>
            <w:tcW w:w="1800" w:type="dxa"/>
            <w:vAlign w:val="center"/>
          </w:tcPr>
          <w:p w:rsidR="006D24D0" w:rsidRPr="00E9778F" w:rsidRDefault="006D24D0" w:rsidP="00E9778F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三等奖</w:t>
            </w:r>
          </w:p>
        </w:tc>
      </w:tr>
      <w:tr w:rsidR="006D24D0" w:rsidTr="005700DF">
        <w:tc>
          <w:tcPr>
            <w:tcW w:w="900" w:type="dxa"/>
            <w:vAlign w:val="center"/>
          </w:tcPr>
          <w:p w:rsidR="006D24D0" w:rsidRPr="00344856" w:rsidRDefault="006D24D0" w:rsidP="00AF52ED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 w:rsidRPr="00344856">
              <w:rPr>
                <w:rFonts w:ascii="仿宋_GB2312" w:eastAsia="仿宋_GB2312" w:hAnsi="仿宋_GB2312" w:cs="仿宋_GB2312"/>
                <w:sz w:val="30"/>
                <w:szCs w:val="30"/>
              </w:rPr>
              <w:t>8</w:t>
            </w:r>
          </w:p>
        </w:tc>
        <w:tc>
          <w:tcPr>
            <w:tcW w:w="1980" w:type="dxa"/>
            <w:vAlign w:val="center"/>
          </w:tcPr>
          <w:p w:rsidR="006D24D0" w:rsidRPr="00682D69" w:rsidRDefault="006D24D0" w:rsidP="00B2082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2D6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唱支山歌给党听</w:t>
            </w:r>
          </w:p>
        </w:tc>
        <w:tc>
          <w:tcPr>
            <w:tcW w:w="2880" w:type="dxa"/>
            <w:vAlign w:val="center"/>
          </w:tcPr>
          <w:p w:rsidR="006D24D0" w:rsidRPr="00AF52ED" w:rsidRDefault="006D24D0" w:rsidP="00B20826">
            <w:pPr>
              <w:spacing w:line="48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AF52ED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舟山市岱山老年开放大学</w:t>
            </w:r>
          </w:p>
        </w:tc>
        <w:tc>
          <w:tcPr>
            <w:tcW w:w="1620" w:type="dxa"/>
            <w:vAlign w:val="center"/>
          </w:tcPr>
          <w:p w:rsidR="006D24D0" w:rsidRPr="00E9778F" w:rsidRDefault="006D24D0" w:rsidP="00B2082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表演类</w:t>
            </w:r>
          </w:p>
        </w:tc>
        <w:tc>
          <w:tcPr>
            <w:tcW w:w="1565" w:type="dxa"/>
            <w:vAlign w:val="center"/>
          </w:tcPr>
          <w:p w:rsidR="006D24D0" w:rsidRPr="00E9778F" w:rsidRDefault="006D24D0" w:rsidP="00B2082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  <w:t>4</w:t>
            </w:r>
            <w:r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分</w:t>
            </w:r>
            <w:r w:rsidRPr="00E9778F"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  <w:t>34</w:t>
            </w: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秒</w:t>
            </w:r>
          </w:p>
        </w:tc>
        <w:tc>
          <w:tcPr>
            <w:tcW w:w="1675" w:type="dxa"/>
            <w:vAlign w:val="center"/>
          </w:tcPr>
          <w:p w:rsidR="006D24D0" w:rsidRPr="00E9778F" w:rsidRDefault="006D24D0" w:rsidP="00B2082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无</w:t>
            </w:r>
          </w:p>
        </w:tc>
        <w:tc>
          <w:tcPr>
            <w:tcW w:w="1980" w:type="dxa"/>
            <w:vAlign w:val="center"/>
          </w:tcPr>
          <w:p w:rsidR="006D24D0" w:rsidRPr="00E9778F" w:rsidRDefault="006D24D0" w:rsidP="00B2082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邱意清</w:t>
            </w:r>
          </w:p>
        </w:tc>
        <w:tc>
          <w:tcPr>
            <w:tcW w:w="1800" w:type="dxa"/>
            <w:vAlign w:val="center"/>
          </w:tcPr>
          <w:p w:rsidR="006D24D0" w:rsidRPr="00E9778F" w:rsidRDefault="006D24D0" w:rsidP="00E9778F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三等奖</w:t>
            </w:r>
          </w:p>
        </w:tc>
      </w:tr>
      <w:tr w:rsidR="006D24D0" w:rsidTr="005700DF">
        <w:tc>
          <w:tcPr>
            <w:tcW w:w="900" w:type="dxa"/>
            <w:vAlign w:val="center"/>
          </w:tcPr>
          <w:p w:rsidR="006D24D0" w:rsidRPr="00344856" w:rsidRDefault="006D24D0" w:rsidP="00AF52ED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 w:rsidRPr="00344856">
              <w:rPr>
                <w:rFonts w:ascii="仿宋_GB2312" w:eastAsia="仿宋_GB2312" w:hAnsi="仿宋_GB2312" w:cs="仿宋_GB2312"/>
                <w:sz w:val="30"/>
                <w:szCs w:val="30"/>
              </w:rPr>
              <w:t>9</w:t>
            </w:r>
          </w:p>
        </w:tc>
        <w:tc>
          <w:tcPr>
            <w:tcW w:w="1980" w:type="dxa"/>
            <w:vAlign w:val="center"/>
          </w:tcPr>
          <w:p w:rsidR="006D24D0" w:rsidRPr="00682D69" w:rsidRDefault="006D24D0" w:rsidP="00B2082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2D6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小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</w:t>
            </w:r>
            <w:r w:rsidRPr="00682D6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路</w:t>
            </w:r>
          </w:p>
        </w:tc>
        <w:tc>
          <w:tcPr>
            <w:tcW w:w="2880" w:type="dxa"/>
            <w:vAlign w:val="center"/>
          </w:tcPr>
          <w:p w:rsidR="006D24D0" w:rsidRDefault="006D24D0" w:rsidP="00B20826">
            <w:pPr>
              <w:spacing w:line="48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5700D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舟山市普陀区西大社区学校</w:t>
            </w:r>
          </w:p>
        </w:tc>
        <w:tc>
          <w:tcPr>
            <w:tcW w:w="1620" w:type="dxa"/>
            <w:vAlign w:val="center"/>
          </w:tcPr>
          <w:p w:rsidR="006D24D0" w:rsidRPr="00E9778F" w:rsidRDefault="006D24D0" w:rsidP="00B2082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音乐</w:t>
            </w:r>
            <w:r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类</w:t>
            </w:r>
          </w:p>
        </w:tc>
        <w:tc>
          <w:tcPr>
            <w:tcW w:w="1565" w:type="dxa"/>
            <w:vAlign w:val="center"/>
          </w:tcPr>
          <w:p w:rsidR="006D24D0" w:rsidRPr="00E9778F" w:rsidRDefault="006D24D0" w:rsidP="00B2082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  <w:t>4</w:t>
            </w: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分</w:t>
            </w:r>
            <w:r w:rsidRPr="00E9778F"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  <w:t>18</w:t>
            </w: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秒</w:t>
            </w:r>
          </w:p>
        </w:tc>
        <w:tc>
          <w:tcPr>
            <w:tcW w:w="1675" w:type="dxa"/>
            <w:vAlign w:val="center"/>
          </w:tcPr>
          <w:p w:rsidR="006D24D0" w:rsidRPr="00E9778F" w:rsidRDefault="006D24D0" w:rsidP="00B2082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徐益男</w:t>
            </w:r>
          </w:p>
        </w:tc>
        <w:tc>
          <w:tcPr>
            <w:tcW w:w="1980" w:type="dxa"/>
            <w:vAlign w:val="center"/>
          </w:tcPr>
          <w:p w:rsidR="006D24D0" w:rsidRPr="00E9778F" w:rsidRDefault="006D24D0" w:rsidP="00B2082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姚恩光</w:t>
            </w:r>
          </w:p>
        </w:tc>
        <w:tc>
          <w:tcPr>
            <w:tcW w:w="1800" w:type="dxa"/>
            <w:vAlign w:val="center"/>
          </w:tcPr>
          <w:p w:rsidR="006D24D0" w:rsidRPr="00E9778F" w:rsidRDefault="006D24D0" w:rsidP="00E9778F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三等奖</w:t>
            </w:r>
          </w:p>
        </w:tc>
      </w:tr>
      <w:tr w:rsidR="006D24D0" w:rsidTr="005700DF">
        <w:tc>
          <w:tcPr>
            <w:tcW w:w="900" w:type="dxa"/>
            <w:vAlign w:val="center"/>
          </w:tcPr>
          <w:p w:rsidR="006D24D0" w:rsidRPr="00344856" w:rsidRDefault="006D24D0" w:rsidP="00AF52ED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 w:rsidRPr="00344856">
              <w:rPr>
                <w:rFonts w:ascii="仿宋_GB2312" w:eastAsia="仿宋_GB2312" w:hAnsi="仿宋_GB2312" w:cs="仿宋_GB2312"/>
                <w:sz w:val="30"/>
                <w:szCs w:val="30"/>
              </w:rPr>
              <w:t>10</w:t>
            </w:r>
          </w:p>
        </w:tc>
        <w:tc>
          <w:tcPr>
            <w:tcW w:w="1980" w:type="dxa"/>
            <w:vAlign w:val="center"/>
          </w:tcPr>
          <w:p w:rsidR="006D24D0" w:rsidRPr="004D5EC0" w:rsidRDefault="006D24D0" w:rsidP="00E323B6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4D5EC0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小组唱《映山红》</w:t>
            </w:r>
          </w:p>
        </w:tc>
        <w:tc>
          <w:tcPr>
            <w:tcW w:w="2880" w:type="dxa"/>
            <w:vAlign w:val="center"/>
          </w:tcPr>
          <w:p w:rsidR="006D24D0" w:rsidRPr="004D5EC0" w:rsidRDefault="006D24D0" w:rsidP="00E323B6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4D5EC0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新城社区学院</w:t>
            </w:r>
          </w:p>
        </w:tc>
        <w:tc>
          <w:tcPr>
            <w:tcW w:w="1620" w:type="dxa"/>
            <w:vAlign w:val="center"/>
          </w:tcPr>
          <w:p w:rsidR="006D24D0" w:rsidRPr="004D5EC0" w:rsidRDefault="006D24D0" w:rsidP="00E323B6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4D5EC0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音乐类</w:t>
            </w:r>
          </w:p>
        </w:tc>
        <w:tc>
          <w:tcPr>
            <w:tcW w:w="1565" w:type="dxa"/>
            <w:vAlign w:val="center"/>
          </w:tcPr>
          <w:p w:rsidR="006D24D0" w:rsidRPr="004D5EC0" w:rsidRDefault="006D24D0" w:rsidP="00E323B6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秒</w:t>
            </w:r>
          </w:p>
        </w:tc>
        <w:tc>
          <w:tcPr>
            <w:tcW w:w="1675" w:type="dxa"/>
            <w:vAlign w:val="center"/>
          </w:tcPr>
          <w:p w:rsidR="006D24D0" w:rsidRPr="004D5EC0" w:rsidRDefault="006D24D0" w:rsidP="00E323B6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4D5EC0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张晶</w:t>
            </w:r>
          </w:p>
        </w:tc>
        <w:tc>
          <w:tcPr>
            <w:tcW w:w="1980" w:type="dxa"/>
            <w:vAlign w:val="center"/>
          </w:tcPr>
          <w:p w:rsidR="006D24D0" w:rsidRPr="004D5EC0" w:rsidRDefault="006D24D0" w:rsidP="00E323B6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4D5EC0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董文平</w:t>
            </w:r>
          </w:p>
        </w:tc>
        <w:tc>
          <w:tcPr>
            <w:tcW w:w="1800" w:type="dxa"/>
            <w:vAlign w:val="center"/>
          </w:tcPr>
          <w:p w:rsidR="006D24D0" w:rsidRPr="004D5EC0" w:rsidRDefault="006D24D0" w:rsidP="00E323B6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三等奖</w:t>
            </w:r>
          </w:p>
        </w:tc>
      </w:tr>
      <w:tr w:rsidR="006D24D0" w:rsidTr="005700DF">
        <w:tc>
          <w:tcPr>
            <w:tcW w:w="900" w:type="dxa"/>
            <w:vAlign w:val="center"/>
          </w:tcPr>
          <w:p w:rsidR="006D24D0" w:rsidRPr="00344856" w:rsidRDefault="006D24D0" w:rsidP="00AF52ED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/>
                <w:sz w:val="30"/>
                <w:szCs w:val="30"/>
              </w:rPr>
              <w:t>11</w:t>
            </w:r>
          </w:p>
        </w:tc>
        <w:tc>
          <w:tcPr>
            <w:tcW w:w="1980" w:type="dxa"/>
            <w:vAlign w:val="center"/>
          </w:tcPr>
          <w:p w:rsidR="006D24D0" w:rsidRPr="00682D69" w:rsidRDefault="006D24D0" w:rsidP="00E323B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682D69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有一个美丽的地方</w:t>
            </w:r>
          </w:p>
        </w:tc>
        <w:tc>
          <w:tcPr>
            <w:tcW w:w="2880" w:type="dxa"/>
            <w:vAlign w:val="center"/>
          </w:tcPr>
          <w:p w:rsidR="006D24D0" w:rsidRDefault="006D24D0" w:rsidP="00E323B6">
            <w:pPr>
              <w:spacing w:line="48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5700D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舟山市普陀区中洲社区学校</w:t>
            </w:r>
          </w:p>
        </w:tc>
        <w:tc>
          <w:tcPr>
            <w:tcW w:w="1620" w:type="dxa"/>
            <w:vAlign w:val="center"/>
          </w:tcPr>
          <w:p w:rsidR="006D24D0" w:rsidRPr="00E9778F" w:rsidRDefault="006D24D0" w:rsidP="00E323B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表演类</w:t>
            </w:r>
          </w:p>
        </w:tc>
        <w:tc>
          <w:tcPr>
            <w:tcW w:w="1565" w:type="dxa"/>
            <w:vAlign w:val="center"/>
          </w:tcPr>
          <w:p w:rsidR="006D24D0" w:rsidRPr="00E9778F" w:rsidRDefault="006D24D0" w:rsidP="00E323B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  <w:t>5</w:t>
            </w: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分钟</w:t>
            </w:r>
          </w:p>
        </w:tc>
        <w:tc>
          <w:tcPr>
            <w:tcW w:w="1675" w:type="dxa"/>
            <w:vAlign w:val="center"/>
          </w:tcPr>
          <w:p w:rsidR="006D24D0" w:rsidRPr="00E9778F" w:rsidRDefault="006D24D0" w:rsidP="00E323B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谢小英</w:t>
            </w:r>
          </w:p>
        </w:tc>
        <w:tc>
          <w:tcPr>
            <w:tcW w:w="1980" w:type="dxa"/>
            <w:vAlign w:val="center"/>
          </w:tcPr>
          <w:p w:rsidR="006D24D0" w:rsidRPr="00E9778F" w:rsidRDefault="006D24D0" w:rsidP="00E323B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 w:rsidRPr="00E9778F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徐美琪</w:t>
            </w:r>
          </w:p>
        </w:tc>
        <w:tc>
          <w:tcPr>
            <w:tcW w:w="1800" w:type="dxa"/>
            <w:vAlign w:val="center"/>
          </w:tcPr>
          <w:p w:rsidR="006D24D0" w:rsidRPr="00E9778F" w:rsidRDefault="006D24D0" w:rsidP="00E323B6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三等奖</w:t>
            </w:r>
          </w:p>
        </w:tc>
      </w:tr>
    </w:tbl>
    <w:p w:rsidR="006D24D0" w:rsidRDefault="006D24D0" w:rsidP="00D63162">
      <w:pPr>
        <w:rPr>
          <w:rFonts w:ascii="仿宋_GB2312" w:eastAsia="仿宋_GB2312" w:hAnsi="仿宋_GB2312" w:cs="仿宋_GB2312"/>
          <w:bCs/>
          <w:sz w:val="32"/>
          <w:szCs w:val="32"/>
          <w:u w:val="single"/>
        </w:rPr>
      </w:pPr>
      <w:bookmarkStart w:id="0" w:name="_GoBack"/>
      <w:bookmarkEnd w:id="0"/>
    </w:p>
    <w:sectPr w:rsidR="006D24D0" w:rsidSect="005700DF">
      <w:pgSz w:w="16838" w:h="11906" w:orient="landscape"/>
      <w:pgMar w:top="567" w:right="1418" w:bottom="680" w:left="1361" w:header="851" w:footer="992" w:gutter="0"/>
      <w:pgNumType w:fmt="numberInDash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panose1 w:val="00000000000000000000"/>
    <w:charset w:val="86"/>
    <w:family w:val="auto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3162"/>
    <w:rsid w:val="00046426"/>
    <w:rsid w:val="00085601"/>
    <w:rsid w:val="000C2C0B"/>
    <w:rsid w:val="000C55C8"/>
    <w:rsid w:val="00122336"/>
    <w:rsid w:val="00173182"/>
    <w:rsid w:val="001C5039"/>
    <w:rsid w:val="00204524"/>
    <w:rsid w:val="00206B27"/>
    <w:rsid w:val="00207B81"/>
    <w:rsid w:val="002D7ADA"/>
    <w:rsid w:val="00306245"/>
    <w:rsid w:val="00344856"/>
    <w:rsid w:val="00371D2A"/>
    <w:rsid w:val="003F38D8"/>
    <w:rsid w:val="00411C65"/>
    <w:rsid w:val="004A243D"/>
    <w:rsid w:val="004A5934"/>
    <w:rsid w:val="004A6731"/>
    <w:rsid w:val="004B6F9D"/>
    <w:rsid w:val="004D5EC0"/>
    <w:rsid w:val="004F572B"/>
    <w:rsid w:val="00554954"/>
    <w:rsid w:val="005700DF"/>
    <w:rsid w:val="005A5983"/>
    <w:rsid w:val="005C5A47"/>
    <w:rsid w:val="00646EF1"/>
    <w:rsid w:val="00682D69"/>
    <w:rsid w:val="006D24D0"/>
    <w:rsid w:val="006F69AD"/>
    <w:rsid w:val="007309AB"/>
    <w:rsid w:val="0076034B"/>
    <w:rsid w:val="00820098"/>
    <w:rsid w:val="00843FD0"/>
    <w:rsid w:val="00860A74"/>
    <w:rsid w:val="00862013"/>
    <w:rsid w:val="008654F2"/>
    <w:rsid w:val="008908E8"/>
    <w:rsid w:val="008C0E8E"/>
    <w:rsid w:val="008C4D9D"/>
    <w:rsid w:val="008E4CD3"/>
    <w:rsid w:val="00936A6D"/>
    <w:rsid w:val="0094364D"/>
    <w:rsid w:val="0096107C"/>
    <w:rsid w:val="0096637C"/>
    <w:rsid w:val="00971DD3"/>
    <w:rsid w:val="009A5702"/>
    <w:rsid w:val="009D1BEB"/>
    <w:rsid w:val="009D643F"/>
    <w:rsid w:val="00A95062"/>
    <w:rsid w:val="00AD1735"/>
    <w:rsid w:val="00AD34B3"/>
    <w:rsid w:val="00AD6F4D"/>
    <w:rsid w:val="00AF52ED"/>
    <w:rsid w:val="00B20826"/>
    <w:rsid w:val="00B26068"/>
    <w:rsid w:val="00B6116A"/>
    <w:rsid w:val="00B9009D"/>
    <w:rsid w:val="00B94160"/>
    <w:rsid w:val="00C47166"/>
    <w:rsid w:val="00C755C1"/>
    <w:rsid w:val="00C91099"/>
    <w:rsid w:val="00CF1D09"/>
    <w:rsid w:val="00D47850"/>
    <w:rsid w:val="00D63162"/>
    <w:rsid w:val="00DD4B3A"/>
    <w:rsid w:val="00E25152"/>
    <w:rsid w:val="00E323B6"/>
    <w:rsid w:val="00E5355C"/>
    <w:rsid w:val="00E9778F"/>
    <w:rsid w:val="00EA479B"/>
    <w:rsid w:val="00EA7252"/>
    <w:rsid w:val="00EB2FC5"/>
    <w:rsid w:val="00F02208"/>
    <w:rsid w:val="00F87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162"/>
    <w:pPr>
      <w:widowControl w:val="0"/>
      <w:jc w:val="both"/>
    </w:pPr>
    <w:rPr>
      <w:rFonts w:ascii="Times New Roman" w:hAnsi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sxxnet.zsrpxy.com/upload/file/%E9%99%84%E4%BB%B6%EF%BC%9A%E8%88%9F%E5%B1%B1%E5%B8%82%E2%80%9C%E5%8D%81%E4%B8%89%E4%BA%94%E2%80%9D%E7%A4%BE%E5%8C%BA%E6%95%99%E8%82%B2%E7%89%B9%E8%89%B2%E5%8F%91%E5%B1%95%E9%87%91%E7%82%B9%E5%AD%90%E5%BE%81%E9%9B%86%E8%AF%84%E6%AF%94%E6%8B%9F%E8%8E%B7%E5%A5%96%E5%90%8D%E5%8D%95.x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208</TotalTime>
  <Pages>1</Pages>
  <Words>131</Words>
  <Characters>748</Characters>
  <Application>Microsoft Office Outlook</Application>
  <DocSecurity>0</DocSecurity>
  <Lines>0</Lines>
  <Paragraphs>0</Paragraphs>
  <ScaleCrop>false</ScaleCrop>
  <Company>中国微软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胡燕芬</dc:creator>
  <cp:keywords/>
  <dc:description/>
  <cp:lastModifiedBy>傅琢瑾</cp:lastModifiedBy>
  <cp:revision>36</cp:revision>
  <dcterms:created xsi:type="dcterms:W3CDTF">2017-08-31T08:06:00Z</dcterms:created>
  <dcterms:modified xsi:type="dcterms:W3CDTF">2017-09-22T03:05:00Z</dcterms:modified>
</cp:coreProperties>
</file>